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397" w:type="pct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653"/>
        <w:gridCol w:w="422"/>
        <w:gridCol w:w="240"/>
        <w:gridCol w:w="95"/>
        <w:gridCol w:w="2744"/>
        <w:gridCol w:w="279"/>
        <w:gridCol w:w="1249"/>
        <w:gridCol w:w="3603"/>
      </w:tblGrid>
      <w:tr w:rsidR="00C9238F" w:rsidRPr="00C9238F" w:rsidTr="00E2430F">
        <w:tc>
          <w:tcPr>
            <w:tcW w:w="937" w:type="pct"/>
            <w:gridSpan w:val="3"/>
            <w:vAlign w:val="bottom"/>
          </w:tcPr>
          <w:p w:rsidR="00C9238F" w:rsidRPr="00C9238F" w:rsidRDefault="00724B9D" w:rsidP="00724B9D">
            <w:pPr>
              <w:spacing w:before="240"/>
            </w:pPr>
            <w:r>
              <w:t>Contact Name</w:t>
            </w:r>
          </w:p>
        </w:tc>
        <w:tc>
          <w:tcPr>
            <w:tcW w:w="4063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724B9D">
            <w:pPr>
              <w:spacing w:before="240"/>
            </w:pPr>
          </w:p>
        </w:tc>
      </w:tr>
      <w:tr w:rsidR="00C9238F" w:rsidRPr="00C9238F" w:rsidTr="00E2430F">
        <w:tc>
          <w:tcPr>
            <w:tcW w:w="937" w:type="pct"/>
            <w:gridSpan w:val="3"/>
            <w:vAlign w:val="bottom"/>
          </w:tcPr>
          <w:p w:rsidR="00C9238F" w:rsidRPr="00C9238F" w:rsidRDefault="00724B9D" w:rsidP="00724B9D">
            <w:pPr>
              <w:spacing w:before="240"/>
            </w:pPr>
            <w:r>
              <w:t>Donor Name</w:t>
            </w:r>
          </w:p>
        </w:tc>
        <w:tc>
          <w:tcPr>
            <w:tcW w:w="4063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E2430F">
        <w:tc>
          <w:tcPr>
            <w:tcW w:w="937" w:type="pct"/>
            <w:gridSpan w:val="3"/>
            <w:vAlign w:val="bottom"/>
          </w:tcPr>
          <w:p w:rsidR="00C9238F" w:rsidRPr="00C9238F" w:rsidRDefault="002D178C" w:rsidP="00724B9D">
            <w:pPr>
              <w:spacing w:before="240"/>
            </w:pPr>
            <w:r>
              <w:t>Donor Institution</w:t>
            </w:r>
          </w:p>
        </w:tc>
        <w:tc>
          <w:tcPr>
            <w:tcW w:w="4063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E2430F" w:rsidRPr="00C9238F" w:rsidTr="00E2430F">
        <w:tc>
          <w:tcPr>
            <w:tcW w:w="937" w:type="pct"/>
            <w:gridSpan w:val="3"/>
            <w:vAlign w:val="bottom"/>
          </w:tcPr>
          <w:p w:rsidR="00576892" w:rsidRPr="00C9238F" w:rsidRDefault="00724B9D" w:rsidP="00724B9D">
            <w:pPr>
              <w:spacing w:before="240"/>
            </w:pPr>
            <w:r>
              <w:t>Cell Phone</w:t>
            </w:r>
          </w:p>
        </w:tc>
        <w:tc>
          <w:tcPr>
            <w:tcW w:w="1524" w:type="pct"/>
            <w:gridSpan w:val="3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  <w:tc>
          <w:tcPr>
            <w:tcW w:w="756" w:type="pct"/>
            <w:gridSpan w:val="2"/>
            <w:vAlign w:val="bottom"/>
          </w:tcPr>
          <w:p w:rsidR="00576892" w:rsidRPr="00846B76" w:rsidRDefault="00724B9D" w:rsidP="00724B9D">
            <w:r>
              <w:t>Office Phone</w:t>
            </w:r>
          </w:p>
        </w:tc>
        <w:tc>
          <w:tcPr>
            <w:tcW w:w="1783" w:type="pct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</w:tr>
      <w:tr w:rsidR="00C9238F" w:rsidRPr="00C9238F" w:rsidTr="00E2430F">
        <w:sdt>
          <w:sdtPr>
            <w:id w:val="-965116832"/>
            <w:placeholder>
              <w:docPart w:val="AD0DFE0C64094452A3C71F255A06A9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7" w:type="pct"/>
                <w:gridSpan w:val="3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4063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E2430F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E2430F">
        <w:tc>
          <w:tcPr>
            <w:tcW w:w="1056" w:type="pct"/>
            <w:gridSpan w:val="4"/>
            <w:vAlign w:val="bottom"/>
          </w:tcPr>
          <w:p w:rsidR="00C9238F" w:rsidRDefault="00724B9D" w:rsidP="00724B9D">
            <w:pPr>
              <w:spacing w:before="240"/>
            </w:pPr>
            <w:proofErr w:type="spellStart"/>
            <w:r>
              <w:t>Approx</w:t>
            </w:r>
            <w:proofErr w:type="spellEnd"/>
            <w:r>
              <w:t xml:space="preserve"> Value</w:t>
            </w:r>
          </w:p>
        </w:tc>
        <w:tc>
          <w:tcPr>
            <w:tcW w:w="3944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:rsidTr="00E2430F">
        <w:trPr>
          <w:trHeight w:val="576"/>
        </w:trPr>
        <w:tc>
          <w:tcPr>
            <w:tcW w:w="5000" w:type="pct"/>
            <w:gridSpan w:val="9"/>
            <w:vAlign w:val="bottom"/>
          </w:tcPr>
          <w:p w:rsidR="00C9238F" w:rsidRPr="00C9238F" w:rsidRDefault="00724B9D" w:rsidP="00724B9D">
            <w:r>
              <w:t xml:space="preserve">Description of Item(s) </w:t>
            </w:r>
          </w:p>
        </w:tc>
      </w:tr>
      <w:tr w:rsidR="00C9238F" w:rsidRPr="00C9238F" w:rsidTr="00E2430F">
        <w:tc>
          <w:tcPr>
            <w:tcW w:w="728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72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E2430F">
        <w:tc>
          <w:tcPr>
            <w:tcW w:w="728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72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E2430F">
        <w:tc>
          <w:tcPr>
            <w:tcW w:w="728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72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E2430F">
        <w:tc>
          <w:tcPr>
            <w:tcW w:w="728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72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E2430F">
        <w:tc>
          <w:tcPr>
            <w:tcW w:w="728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72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E2430F">
        <w:tc>
          <w:tcPr>
            <w:tcW w:w="1103" w:type="pct"/>
            <w:gridSpan w:val="5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897" w:type="pct"/>
            <w:gridSpan w:val="4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E2430F">
        <w:tc>
          <w:tcPr>
            <w:tcW w:w="5000" w:type="pct"/>
            <w:gridSpan w:val="9"/>
            <w:vAlign w:val="bottom"/>
          </w:tcPr>
          <w:p w:rsidR="00C9238F" w:rsidRDefault="00724B9D" w:rsidP="00B522CF">
            <w:pPr>
              <w:spacing w:before="240"/>
            </w:pPr>
            <w:r>
              <w:t>What would you like the</w:t>
            </w:r>
            <w:r w:rsidR="00B522CF">
              <w:t xml:space="preserve"> title of the Silent Auction Sheet to </w:t>
            </w:r>
            <w:r w:rsidR="002D178C">
              <w:t>r</w:t>
            </w:r>
            <w:r>
              <w:t>ead</w:t>
            </w:r>
            <w:r w:rsidR="002D178C">
              <w:t>?</w:t>
            </w:r>
            <w:r>
              <w:t xml:space="preserve"> </w:t>
            </w:r>
          </w:p>
        </w:tc>
      </w:tr>
      <w:tr w:rsidR="00C9238F" w:rsidRPr="00C9238F" w:rsidTr="00E2430F">
        <w:tc>
          <w:tcPr>
            <w:tcW w:w="405" w:type="pct"/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  <w:tc>
          <w:tcPr>
            <w:tcW w:w="4595" w:type="pct"/>
            <w:gridSpan w:val="8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E2430F">
        <w:tc>
          <w:tcPr>
            <w:tcW w:w="2599" w:type="pct"/>
            <w:gridSpan w:val="7"/>
            <w:vAlign w:val="bottom"/>
          </w:tcPr>
          <w:p w:rsidR="00724B9D" w:rsidRDefault="00724B9D" w:rsidP="00724B9D">
            <w:pPr>
              <w:spacing w:before="240"/>
            </w:pPr>
            <w:r>
              <w:t>Gift will be</w:t>
            </w:r>
          </w:p>
        </w:tc>
        <w:tc>
          <w:tcPr>
            <w:tcW w:w="2401" w:type="pct"/>
            <w:gridSpan w:val="2"/>
            <w:vAlign w:val="bottom"/>
          </w:tcPr>
          <w:p w:rsidR="00724B9D" w:rsidRDefault="00724B9D" w:rsidP="00576892">
            <w:pPr>
              <w:spacing w:before="240"/>
            </w:pPr>
          </w:p>
        </w:tc>
      </w:tr>
      <w:tr w:rsidR="00724B9D" w:rsidRPr="00C9238F" w:rsidTr="00E2430F">
        <w:tc>
          <w:tcPr>
            <w:tcW w:w="1056" w:type="pct"/>
            <w:gridSpan w:val="4"/>
            <w:vAlign w:val="bottom"/>
          </w:tcPr>
          <w:p w:rsidR="00724B9D" w:rsidRPr="00C9238F" w:rsidRDefault="00724B9D" w:rsidP="00724B9D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  <w:bookmarkStart w:id="0" w:name="_GoBack"/>
            <w:bookmarkEnd w:id="0"/>
          </w:p>
        </w:tc>
        <w:tc>
          <w:tcPr>
            <w:tcW w:w="3944" w:type="pct"/>
            <w:gridSpan w:val="5"/>
            <w:vAlign w:val="bottom"/>
          </w:tcPr>
          <w:p w:rsidR="00724B9D" w:rsidRPr="00C9238F" w:rsidRDefault="00724B9D" w:rsidP="00724B9D">
            <w:pPr>
              <w:spacing w:before="120"/>
            </w:pPr>
            <w:r>
              <w:t xml:space="preserve">Items will be shipped to </w:t>
            </w:r>
            <w:r w:rsidR="00E2430F">
              <w:t>Westin (</w:t>
            </w:r>
            <w:r w:rsidR="00E2430F">
              <w:rPr>
                <w:rFonts w:ascii="Arial" w:eastAsia="Times New Roman" w:hAnsi="Arial" w:cs="Arial"/>
                <w:sz w:val="22"/>
                <w:szCs w:val="22"/>
              </w:rPr>
              <w:t>c/o ACE Silent Auction</w:t>
            </w:r>
            <w:r w:rsidR="00E2430F">
              <w:rPr>
                <w:rFonts w:ascii="Arial" w:eastAsia="Times New Roman" w:hAnsi="Arial" w:cs="Arial"/>
                <w:sz w:val="22"/>
                <w:szCs w:val="22"/>
              </w:rPr>
              <w:t>)</w:t>
            </w:r>
          </w:p>
        </w:tc>
      </w:tr>
      <w:tr w:rsidR="00E2430F" w:rsidRPr="00C9238F" w:rsidTr="00E2430F">
        <w:tc>
          <w:tcPr>
            <w:tcW w:w="1056" w:type="pct"/>
            <w:gridSpan w:val="4"/>
            <w:vAlign w:val="bottom"/>
          </w:tcPr>
          <w:p w:rsidR="00E2430F" w:rsidRPr="00C9238F" w:rsidRDefault="00E2430F" w:rsidP="00E2430F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44" w:type="pct"/>
            <w:gridSpan w:val="5"/>
            <w:vAlign w:val="bottom"/>
          </w:tcPr>
          <w:p w:rsidR="00E2430F" w:rsidRPr="00C9238F" w:rsidRDefault="00E2430F" w:rsidP="00E2430F">
            <w:pPr>
              <w:spacing w:before="120"/>
            </w:pPr>
            <w:r>
              <w:t xml:space="preserve">You will ship items to winner </w:t>
            </w:r>
            <w:r w:rsidRPr="00E2430F">
              <w:rPr>
                <w:sz w:val="18"/>
                <w:szCs w:val="18"/>
              </w:rPr>
              <w:t>(ACE will provide you with address of winner)</w:t>
            </w:r>
          </w:p>
        </w:tc>
      </w:tr>
      <w:tr w:rsidR="00E2430F" w:rsidRPr="00C9238F" w:rsidTr="00E2430F">
        <w:tc>
          <w:tcPr>
            <w:tcW w:w="1056" w:type="pct"/>
            <w:gridSpan w:val="4"/>
            <w:vAlign w:val="bottom"/>
          </w:tcPr>
          <w:p w:rsidR="00E2430F" w:rsidRPr="00C9238F" w:rsidRDefault="00E2430F" w:rsidP="00E2430F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44" w:type="pct"/>
            <w:gridSpan w:val="5"/>
            <w:vAlign w:val="bottom"/>
          </w:tcPr>
          <w:p w:rsidR="00E2430F" w:rsidRPr="00C9238F" w:rsidRDefault="00E2430F" w:rsidP="00E2430F">
            <w:pPr>
              <w:spacing w:before="120"/>
            </w:pPr>
            <w:r>
              <w:t xml:space="preserve">You will bring items to registration desk </w:t>
            </w:r>
            <w:r w:rsidRPr="00E2430F">
              <w:rPr>
                <w:sz w:val="22"/>
                <w:szCs w:val="22"/>
              </w:rPr>
              <w:t>(</w:t>
            </w:r>
            <w:r w:rsidRPr="00E2430F">
              <w:rPr>
                <w:b/>
                <w:sz w:val="22"/>
                <w:szCs w:val="22"/>
              </w:rPr>
              <w:t>Monday 12:00pm – 6:00 ONLY</w:t>
            </w:r>
            <w:r w:rsidRPr="00E2430F">
              <w:rPr>
                <w:sz w:val="22"/>
                <w:szCs w:val="22"/>
              </w:rPr>
              <w:t>)</w:t>
            </w:r>
          </w:p>
        </w:tc>
      </w:tr>
    </w:tbl>
    <w:p w:rsidR="00E2430F" w:rsidRDefault="00E2430F" w:rsidP="00AF6BFE">
      <w:pPr>
        <w:pStyle w:val="NoSpacing"/>
      </w:pPr>
    </w:p>
    <w:p w:rsidR="00E2430F" w:rsidRDefault="00E2430F" w:rsidP="00AF6BFE">
      <w:pPr>
        <w:pStyle w:val="NoSpacing"/>
      </w:pPr>
    </w:p>
    <w:p w:rsidR="00E2430F" w:rsidRPr="00B522CF" w:rsidRDefault="00B522CF" w:rsidP="00AF6BFE">
      <w:pPr>
        <w:pStyle w:val="NoSpacing"/>
        <w:rPr>
          <w:color w:val="C00000"/>
          <w:sz w:val="32"/>
          <w:szCs w:val="32"/>
        </w:rPr>
      </w:pPr>
      <w:r w:rsidRPr="00B522CF">
        <w:rPr>
          <w:color w:val="C00000"/>
          <w:sz w:val="32"/>
          <w:szCs w:val="32"/>
          <w:highlight w:val="yellow"/>
        </w:rPr>
        <w:t xml:space="preserve">Please send this form and photo of item to </w:t>
      </w:r>
      <w:hyperlink r:id="rId10" w:history="1">
        <w:r w:rsidRPr="00B522CF">
          <w:rPr>
            <w:rStyle w:val="Hyperlink"/>
            <w:color w:val="C00000"/>
            <w:sz w:val="32"/>
            <w:szCs w:val="32"/>
            <w:highlight w:val="yellow"/>
          </w:rPr>
          <w:t>aceoutreach@gmail.com</w:t>
        </w:r>
      </w:hyperlink>
      <w:r w:rsidRPr="00B522CF">
        <w:rPr>
          <w:color w:val="C00000"/>
          <w:sz w:val="32"/>
          <w:szCs w:val="32"/>
        </w:rPr>
        <w:t xml:space="preserve"> </w:t>
      </w:r>
    </w:p>
    <w:sectPr w:rsidR="00E2430F" w:rsidRPr="00B522CF" w:rsidSect="00724B9D">
      <w:headerReference w:type="default" r:id="rId11"/>
      <w:footerReference w:type="default" r:id="rId12"/>
      <w:pgSz w:w="12240" w:h="15840"/>
      <w:pgMar w:top="1440" w:right="1440" w:bottom="1008" w:left="1440" w:header="27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B9D" w:rsidRDefault="00724B9D" w:rsidP="00C9238F">
      <w:pPr>
        <w:spacing w:after="0" w:line="240" w:lineRule="auto"/>
      </w:pPr>
      <w:r>
        <w:separator/>
      </w:r>
    </w:p>
  </w:endnote>
  <w:endnote w:type="continuationSeparator" w:id="0">
    <w:p w:rsidR="00724B9D" w:rsidRDefault="00724B9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2EC4FA-42FA-4DB8-B0FF-ED7129823849}"/>
    <w:embedBold r:id="rId2" w:fontKey="{BAC0647B-3F1A-4AC2-89E5-30D29637D62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0F19AC8-1893-4985-BD1C-20C00364AEA0}"/>
    <w:embedBold r:id="rId4" w:fontKey="{1AC183D4-6889-4A6C-96CC-7E2478141EB9}"/>
    <w:embedItalic r:id="rId5" w:fontKey="{28801FA7-E308-4713-B6A1-B9122C0BD82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AC45DCE-D0F9-4DE4-800E-3F3766B39A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290B510-2055-4F30-980B-BD510BEA480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FA3C6F0-F4B1-429F-A670-0B13C6EBD0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:rsidTr="00C4167A">
      <w:tc>
        <w:tcPr>
          <w:tcW w:w="4675" w:type="dxa"/>
          <w:vAlign w:val="center"/>
        </w:tcPr>
        <w:p w:rsidR="00003212" w:rsidRPr="00003212" w:rsidRDefault="00003212" w:rsidP="00724B9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B9D" w:rsidRDefault="00724B9D" w:rsidP="00C9238F">
      <w:pPr>
        <w:spacing w:after="0" w:line="240" w:lineRule="auto"/>
      </w:pPr>
      <w:r>
        <w:separator/>
      </w:r>
    </w:p>
  </w:footnote>
  <w:footnote w:type="continuationSeparator" w:id="0">
    <w:p w:rsidR="00724B9D" w:rsidRDefault="00724B9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38F" w:rsidRDefault="00724B9D" w:rsidP="00724B9D">
    <w:pPr>
      <w:pStyle w:val="NoSpacing"/>
    </w:pPr>
    <w:r>
      <w:rPr>
        <w:noProof/>
      </w:rPr>
      <w:drawing>
        <wp:inline distT="0" distB="0" distL="0" distR="0" wp14:anchorId="1F8BFE66" wp14:editId="58AB5689">
          <wp:extent cx="2377440" cy="641605"/>
          <wp:effectExtent l="0" t="0" r="3810" b="635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5166" cy="66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</w:t>
    </w:r>
    <w:r>
      <w:rPr>
        <w:noProof/>
      </w:rPr>
      <w:drawing>
        <wp:inline distT="0" distB="0" distL="0" distR="0" wp14:anchorId="042F6E66" wp14:editId="2AAAF741">
          <wp:extent cx="1958340" cy="1001510"/>
          <wp:effectExtent l="0" t="0" r="3810" b="825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E_Conference2019_SanAntoni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3805" cy="1034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24B9D" w:rsidRPr="00724B9D" w:rsidRDefault="00724B9D" w:rsidP="00724B9D">
    <w:pPr>
      <w:jc w:val="center"/>
      <w:rPr>
        <w:rFonts w:ascii="Arial" w:hAnsi="Arial" w:cs="Arial"/>
      </w:rPr>
    </w:pPr>
    <w:r w:rsidRPr="00724B9D">
      <w:rPr>
        <w:rFonts w:ascii="Arial" w:hAnsi="Arial" w:cs="Arial"/>
      </w:rPr>
      <w:t>2019 ACE CONFERENCE</w:t>
    </w:r>
  </w:p>
  <w:p w:rsidR="00724B9D" w:rsidRDefault="00724B9D" w:rsidP="00724B9D">
    <w:pPr>
      <w:jc w:val="center"/>
    </w:pPr>
    <w:r>
      <w:rPr>
        <w:rFonts w:ascii="Arial" w:hAnsi="Arial" w:cs="Arial"/>
      </w:rPr>
      <w:t>SILENT AUCTION DONATION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B9D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178C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24B9D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522CF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2430F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2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ceoutreach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b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D0DFE0C64094452A3C71F255A06A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83A74-D9A0-41A6-949D-2CE46598FCE7}"/>
      </w:docPartPr>
      <w:docPartBody>
        <w:p w:rsidR="00000000" w:rsidRDefault="002A3B97">
          <w:pPr>
            <w:pStyle w:val="AD0DFE0C64094452A3C71F255A06A987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B97"/>
    <w:rsid w:val="002A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E73E5892BA48E9ABAA99D7C130ACB1">
    <w:name w:val="FBE73E5892BA48E9ABAA99D7C130ACB1"/>
  </w:style>
  <w:style w:type="paragraph" w:customStyle="1" w:styleId="101FF0A56CEC48A8B4CC5B5C8CFAF7EF">
    <w:name w:val="101FF0A56CEC48A8B4CC5B5C8CFAF7EF"/>
  </w:style>
  <w:style w:type="paragraph" w:customStyle="1" w:styleId="DE9C83643C684E7FBF735D5C66F7A324">
    <w:name w:val="DE9C83643C684E7FBF735D5C66F7A324"/>
  </w:style>
  <w:style w:type="paragraph" w:customStyle="1" w:styleId="D4135F20CD424B7EAFBCED437CD2116D">
    <w:name w:val="D4135F20CD424B7EAFBCED437CD2116D"/>
  </w:style>
  <w:style w:type="paragraph" w:customStyle="1" w:styleId="304239AF8AB14A0A9DD632DDAA5BFE45">
    <w:name w:val="304239AF8AB14A0A9DD632DDAA5BFE45"/>
  </w:style>
  <w:style w:type="paragraph" w:customStyle="1" w:styleId="B42806511B6940FF937BB9E97C6483B2">
    <w:name w:val="B42806511B6940FF937BB9E97C6483B2"/>
  </w:style>
  <w:style w:type="paragraph" w:customStyle="1" w:styleId="AD0DFE0C64094452A3C71F255A06A987">
    <w:name w:val="AD0DFE0C64094452A3C71F255A06A987"/>
  </w:style>
  <w:style w:type="paragraph" w:customStyle="1" w:styleId="1DF74A25E59C48DDB4CD94675A296FF0">
    <w:name w:val="1DF74A25E59C48DDB4CD94675A296FF0"/>
  </w:style>
  <w:style w:type="paragraph" w:customStyle="1" w:styleId="B89B46E7BA2A4EF1948C36DCA2FCB8E9">
    <w:name w:val="B89B46E7BA2A4EF1948C36DCA2FCB8E9"/>
  </w:style>
  <w:style w:type="paragraph" w:customStyle="1" w:styleId="4D8BA41A17CA4647835CB1F024480775">
    <w:name w:val="4D8BA41A17CA4647835CB1F024480775"/>
  </w:style>
  <w:style w:type="paragraph" w:customStyle="1" w:styleId="E20A6A456EB14BB09460BCCDD1FDB0FC">
    <w:name w:val="E20A6A456EB14BB09460BCCDD1FDB0FC"/>
  </w:style>
  <w:style w:type="character" w:styleId="PlaceholderText">
    <w:name w:val="Placeholder Text"/>
    <w:basedOn w:val="DefaultParagraphFont"/>
    <w:uiPriority w:val="99"/>
    <w:semiHidden/>
    <w:rsid w:val="002A3B97"/>
    <w:rPr>
      <w:color w:val="808080"/>
    </w:rPr>
  </w:style>
  <w:style w:type="paragraph" w:customStyle="1" w:styleId="8C81F1CF7C644623BDEFE3A75A20A13D">
    <w:name w:val="8C81F1CF7C644623BDEFE3A75A20A13D"/>
  </w:style>
  <w:style w:type="paragraph" w:customStyle="1" w:styleId="C17623BFBA804F9AAA0E23A5F0097D39">
    <w:name w:val="C17623BFBA804F9AAA0E23A5F0097D39"/>
  </w:style>
  <w:style w:type="paragraph" w:customStyle="1" w:styleId="3C2EA61670E049F1AD5450673156F882">
    <w:name w:val="3C2EA61670E049F1AD5450673156F882"/>
  </w:style>
  <w:style w:type="paragraph" w:customStyle="1" w:styleId="ED25A6D7F3AB4E5788975421C5533863">
    <w:name w:val="ED25A6D7F3AB4E5788975421C5533863"/>
    <w:rsid w:val="002A3B97"/>
  </w:style>
  <w:style w:type="paragraph" w:customStyle="1" w:styleId="E582CB60EEF948A790243BDB83B5DAFA">
    <w:name w:val="E582CB60EEF948A790243BDB83B5DAFA"/>
    <w:rsid w:val="002A3B97"/>
  </w:style>
  <w:style w:type="paragraph" w:customStyle="1" w:styleId="B254D24C14464810AF8B419B13CA40E0">
    <w:name w:val="B254D24C14464810AF8B419B13CA40E0"/>
    <w:rsid w:val="002A3B97"/>
  </w:style>
  <w:style w:type="paragraph" w:customStyle="1" w:styleId="9368C1D130934E57B9E7F169766350A6">
    <w:name w:val="9368C1D130934E57B9E7F169766350A6"/>
    <w:rsid w:val="002A3B97"/>
  </w:style>
  <w:style w:type="paragraph" w:customStyle="1" w:styleId="F420551475AF4DE68CF9672EC4814F30">
    <w:name w:val="F420551475AF4DE68CF9672EC4814F30"/>
    <w:rsid w:val="002A3B97"/>
  </w:style>
  <w:style w:type="paragraph" w:customStyle="1" w:styleId="48E782DF45C641F09190790E27A79155">
    <w:name w:val="48E782DF45C641F09190790E27A79155"/>
    <w:rsid w:val="002A3B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2019-05-30T15:43:00Z</dcterms:created>
  <dcterms:modified xsi:type="dcterms:W3CDTF">2019-05-30T17:39:00Z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